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488"/>
        <w:gridCol w:w="7786"/>
      </w:tblGrid>
      <w:tr w:rsidR="00784B2F" w:rsidRPr="00846B76" w14:paraId="1135B39B" w14:textId="77777777" w:rsidTr="0095314A">
        <w:tc>
          <w:tcPr>
            <w:tcW w:w="841" w:type="pct"/>
            <w:gridSpan w:val="2"/>
            <w:vAlign w:val="bottom"/>
          </w:tcPr>
          <w:p w14:paraId="1601BB07" w14:textId="6E9ADCD7" w:rsidR="00784B2F" w:rsidRDefault="004F73EC" w:rsidP="00784B2F">
            <w:r w:rsidRPr="00784B2F">
              <w:rPr>
                <w:rFonts w:cstheme="minorHAnsi"/>
                <w:sz w:val="24"/>
                <w:szCs w:val="24"/>
              </w:rPr>
              <w:t>Full Name</w:t>
            </w:r>
          </w:p>
        </w:tc>
        <w:tc>
          <w:tcPr>
            <w:tcW w:w="4159" w:type="pct"/>
            <w:tcBorders>
              <w:bottom w:val="single" w:sz="4" w:space="0" w:color="auto"/>
            </w:tcBorders>
            <w:vAlign w:val="bottom"/>
          </w:tcPr>
          <w:p w14:paraId="47C4889E" w14:textId="77777777" w:rsidR="00784B2F" w:rsidRDefault="00784B2F" w:rsidP="004F73EC">
            <w:pPr>
              <w:spacing w:before="240"/>
              <w:jc w:val="both"/>
            </w:pPr>
            <w:r>
              <w:t xml:space="preserve">I hereby grant Cape Coral Friends of Wildlife (CCFW) non-exclusive, irrevocable permission to use, edit, alter, copy, exhibit, publish and/or distribute my photograph or likeness for purposes of CCFW programs or for any other lawful purpose without payment of other considerations. I </w:t>
            </w:r>
            <w:proofErr w:type="spellStart"/>
            <w:r>
              <w:t>wave</w:t>
            </w:r>
            <w:proofErr w:type="spellEnd"/>
            <w:r>
              <w:t xml:space="preserve"> the right to inspect or approve the finished product, including written or electronic copy</w:t>
            </w:r>
            <w:r w:rsidR="004F73EC">
              <w:t>.</w:t>
            </w:r>
          </w:p>
          <w:p w14:paraId="5B70CB57" w14:textId="4E4F001F" w:rsidR="004F73EC" w:rsidRPr="00784B2F" w:rsidRDefault="004F73EC" w:rsidP="00346DE2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4F73EC" w:rsidRPr="00846B76" w14:paraId="5D7AD1F5" w14:textId="77777777" w:rsidTr="0095314A">
        <w:tc>
          <w:tcPr>
            <w:tcW w:w="841" w:type="pct"/>
            <w:gridSpan w:val="2"/>
            <w:vAlign w:val="bottom"/>
          </w:tcPr>
          <w:p w14:paraId="250415A9" w14:textId="6B322210" w:rsidR="004F73EC" w:rsidRPr="00784B2F" w:rsidRDefault="004F73EC" w:rsidP="004F73EC">
            <w:pPr>
              <w:rPr>
                <w:rFonts w:cstheme="minorHAnsi"/>
                <w:sz w:val="24"/>
                <w:szCs w:val="24"/>
              </w:rPr>
            </w:pPr>
            <w:r w:rsidRPr="00784B2F">
              <w:rPr>
                <w:rFonts w:cstheme="minorHAnsi"/>
                <w:sz w:val="24"/>
                <w:szCs w:val="24"/>
              </w:rPr>
              <w:t>Age</w:t>
            </w:r>
          </w:p>
        </w:tc>
        <w:tc>
          <w:tcPr>
            <w:tcW w:w="4159" w:type="pct"/>
            <w:tcBorders>
              <w:bottom w:val="single" w:sz="4" w:space="0" w:color="auto"/>
            </w:tcBorders>
            <w:vAlign w:val="bottom"/>
          </w:tcPr>
          <w:p w14:paraId="28BFB476" w14:textId="77777777" w:rsidR="004F73EC" w:rsidRPr="00784B2F" w:rsidRDefault="004F73EC" w:rsidP="004F73EC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4F73EC" w:rsidRPr="00846B76" w14:paraId="2E446AC0" w14:textId="77777777" w:rsidTr="0095314A">
        <w:sdt>
          <w:sdtPr>
            <w:rPr>
              <w:rFonts w:cstheme="minorHAnsi"/>
              <w:sz w:val="24"/>
              <w:szCs w:val="24"/>
            </w:rPr>
            <w:id w:val="572943512"/>
            <w:placeholder>
              <w:docPart w:val="3877FD29411740E1B8D901891ED12D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1" w:type="pct"/>
                <w:gridSpan w:val="2"/>
                <w:vAlign w:val="bottom"/>
              </w:tcPr>
              <w:p w14:paraId="4BD57B98" w14:textId="7D519F91" w:rsidR="004F73EC" w:rsidRPr="00784B2F" w:rsidRDefault="004F73EC" w:rsidP="004F73EC">
                <w:pPr>
                  <w:rPr>
                    <w:rFonts w:cstheme="minorHAnsi"/>
                    <w:sz w:val="24"/>
                    <w:szCs w:val="24"/>
                  </w:rPr>
                </w:pPr>
                <w:r w:rsidRPr="00784B2F">
                  <w:rPr>
                    <w:rFonts w:cstheme="minorHAnsi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4159" w:type="pct"/>
            <w:tcBorders>
              <w:bottom w:val="single" w:sz="4" w:space="0" w:color="auto"/>
            </w:tcBorders>
            <w:vAlign w:val="bottom"/>
          </w:tcPr>
          <w:p w14:paraId="57F35D05" w14:textId="77777777" w:rsidR="004F73EC" w:rsidRPr="00784B2F" w:rsidRDefault="004F73EC" w:rsidP="004F73EC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4F73EC" w:rsidRPr="00846B76" w14:paraId="3F403EC8" w14:textId="77777777" w:rsidTr="0095314A">
        <w:sdt>
          <w:sdtPr>
            <w:rPr>
              <w:rFonts w:cstheme="minorHAnsi"/>
              <w:sz w:val="24"/>
              <w:szCs w:val="24"/>
            </w:rPr>
            <w:id w:val="-521243642"/>
            <w:placeholder>
              <w:docPart w:val="7F41E646CD724EF8B935BD5F740C8D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1" w:type="pct"/>
                <w:gridSpan w:val="2"/>
                <w:vAlign w:val="bottom"/>
              </w:tcPr>
              <w:p w14:paraId="11C00ABD" w14:textId="303A62F0" w:rsidR="004F73EC" w:rsidRPr="00784B2F" w:rsidRDefault="004F73EC" w:rsidP="004F73EC">
                <w:pPr>
                  <w:rPr>
                    <w:rFonts w:cstheme="minorHAnsi"/>
                    <w:sz w:val="24"/>
                    <w:szCs w:val="24"/>
                  </w:rPr>
                </w:pPr>
                <w:r w:rsidRPr="00784B2F">
                  <w:rPr>
                    <w:rFonts w:cstheme="minorHAnsi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4159" w:type="pct"/>
            <w:tcBorders>
              <w:bottom w:val="single" w:sz="4" w:space="0" w:color="auto"/>
            </w:tcBorders>
            <w:vAlign w:val="bottom"/>
          </w:tcPr>
          <w:p w14:paraId="0F68B6FA" w14:textId="77777777" w:rsidR="004F73EC" w:rsidRPr="00784B2F" w:rsidRDefault="004F73EC" w:rsidP="004F73EC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4F73EC" w:rsidRPr="00846B76" w14:paraId="4EB23B55" w14:textId="77777777" w:rsidTr="0095314A">
        <w:sdt>
          <w:sdtPr>
            <w:rPr>
              <w:rFonts w:cstheme="minorHAnsi"/>
              <w:sz w:val="24"/>
              <w:szCs w:val="24"/>
            </w:rPr>
            <w:id w:val="83577009"/>
            <w:placeholder>
              <w:docPart w:val="2C75301BB0664415A1856EE302144C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1" w:type="pct"/>
                <w:gridSpan w:val="2"/>
                <w:vAlign w:val="bottom"/>
              </w:tcPr>
              <w:p w14:paraId="1EB54DB5" w14:textId="454BDFB8" w:rsidR="004F73EC" w:rsidRPr="00784B2F" w:rsidRDefault="004F73EC" w:rsidP="004F73EC">
                <w:pPr>
                  <w:rPr>
                    <w:rFonts w:cstheme="minorHAnsi"/>
                    <w:sz w:val="24"/>
                    <w:szCs w:val="24"/>
                  </w:rPr>
                </w:pPr>
                <w:r w:rsidRPr="00784B2F">
                  <w:rPr>
                    <w:rFonts w:cstheme="minorHAnsi"/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4159" w:type="pct"/>
            <w:tcBorders>
              <w:bottom w:val="single" w:sz="4" w:space="0" w:color="auto"/>
            </w:tcBorders>
            <w:vAlign w:val="bottom"/>
          </w:tcPr>
          <w:p w14:paraId="2C72E46F" w14:textId="6DE09452" w:rsidR="004F73EC" w:rsidRPr="00784B2F" w:rsidRDefault="004F73EC" w:rsidP="004F73EC">
            <w:pPr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74967882"/>
                <w:placeholder>
                  <w:docPart w:val="3C3E6EBA35204F69B6387AC2C80C0468"/>
                </w:placeholder>
                <w:temporary/>
                <w:showingPlcHdr/>
                <w15:appearance w15:val="hidden"/>
              </w:sdtPr>
              <w:sdtEndPr/>
              <w:sdtContent>
                <w:r w:rsidRPr="00784B2F">
                  <w:rPr>
                    <w:rFonts w:cstheme="minorHAnsi"/>
                    <w:sz w:val="24"/>
                    <w:szCs w:val="24"/>
                  </w:rPr>
                  <w:t>Cell Phone</w:t>
                </w:r>
              </w:sdtContent>
            </w:sdt>
          </w:p>
        </w:tc>
      </w:tr>
      <w:tr w:rsidR="004F73EC" w:rsidRPr="00846B76" w14:paraId="2408840E" w14:textId="77777777" w:rsidTr="0095314A">
        <w:sdt>
          <w:sdtPr>
            <w:rPr>
              <w:rFonts w:cstheme="minorHAnsi"/>
              <w:sz w:val="24"/>
              <w:szCs w:val="24"/>
            </w:rPr>
            <w:id w:val="-965116832"/>
            <w:placeholder>
              <w:docPart w:val="6CD5CACAE2274A1299F964EF5C7A1B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1" w:type="pct"/>
                <w:gridSpan w:val="2"/>
                <w:vAlign w:val="bottom"/>
              </w:tcPr>
              <w:p w14:paraId="269B10E2" w14:textId="7C797DB1" w:rsidR="004F73EC" w:rsidRPr="00784B2F" w:rsidRDefault="004F73EC" w:rsidP="004F73EC">
                <w:pPr>
                  <w:rPr>
                    <w:rFonts w:cstheme="minorHAnsi"/>
                    <w:sz w:val="24"/>
                    <w:szCs w:val="24"/>
                  </w:rPr>
                </w:pPr>
                <w:r w:rsidRPr="00784B2F">
                  <w:rPr>
                    <w:rFonts w:cstheme="minorHAnsi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4159" w:type="pct"/>
            <w:tcBorders>
              <w:bottom w:val="single" w:sz="4" w:space="0" w:color="auto"/>
            </w:tcBorders>
            <w:vAlign w:val="bottom"/>
          </w:tcPr>
          <w:p w14:paraId="25E3823F" w14:textId="77777777" w:rsidR="004F73EC" w:rsidRPr="00784B2F" w:rsidRDefault="004F73EC" w:rsidP="004F73EC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4F73EC" w:rsidRPr="00846B76" w14:paraId="690319CD" w14:textId="77777777" w:rsidTr="0095314A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6674F00D" w14:textId="77777777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BE3B98C" w14:textId="28038580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  <w:r w:rsidRPr="000118C7">
              <w:rPr>
                <w:rFonts w:cstheme="minorHAnsi"/>
                <w:b/>
                <w:sz w:val="24"/>
                <w:szCs w:val="24"/>
              </w:rPr>
              <w:t>Signature          ___________________________________Date______________</w:t>
            </w:r>
            <w:r w:rsidR="000118C7" w:rsidRPr="000118C7">
              <w:rPr>
                <w:rFonts w:cstheme="minorHAnsi"/>
                <w:b/>
                <w:sz w:val="24"/>
                <w:szCs w:val="24"/>
              </w:rPr>
              <w:t>___________</w:t>
            </w:r>
          </w:p>
          <w:p w14:paraId="5BB4C275" w14:textId="574B589B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FEFCEAB" w14:textId="5D577D3C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  <w:r w:rsidRPr="000118C7">
              <w:rPr>
                <w:rFonts w:cstheme="minorHAnsi"/>
                <w:b/>
                <w:sz w:val="24"/>
                <w:szCs w:val="24"/>
              </w:rPr>
              <w:t>If under 18, parent or guardian signature is required.</w:t>
            </w:r>
          </w:p>
          <w:p w14:paraId="006C56D2" w14:textId="77777777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74B43C8" w14:textId="77777777" w:rsidR="00407564" w:rsidRDefault="004F73EC" w:rsidP="004F73EC">
            <w:pPr>
              <w:pBdr>
                <w:bottom w:val="single" w:sz="12" w:space="1" w:color="auto"/>
              </w:pBdr>
              <w:rPr>
                <w:rFonts w:cstheme="minorHAnsi"/>
                <w:b/>
                <w:sz w:val="24"/>
                <w:szCs w:val="24"/>
              </w:rPr>
            </w:pPr>
            <w:r w:rsidRPr="000118C7">
              <w:rPr>
                <w:rFonts w:cstheme="minorHAnsi"/>
                <w:b/>
                <w:sz w:val="24"/>
                <w:szCs w:val="24"/>
              </w:rPr>
              <w:t xml:space="preserve">Parent or Guardian Name (printed)  </w:t>
            </w:r>
          </w:p>
          <w:p w14:paraId="6F7AD2B2" w14:textId="5ACF8C6E" w:rsidR="004F73EC" w:rsidRPr="000118C7" w:rsidRDefault="004F73EC" w:rsidP="004F73EC">
            <w:pPr>
              <w:pBdr>
                <w:bottom w:val="single" w:sz="12" w:space="1" w:color="auto"/>
              </w:pBdr>
              <w:rPr>
                <w:rFonts w:cstheme="minorHAnsi"/>
                <w:b/>
                <w:sz w:val="24"/>
                <w:szCs w:val="24"/>
              </w:rPr>
            </w:pPr>
            <w:r w:rsidRPr="000118C7">
              <w:rPr>
                <w:rFonts w:cstheme="minorHAnsi"/>
                <w:b/>
                <w:sz w:val="24"/>
                <w:szCs w:val="24"/>
              </w:rPr>
              <w:t xml:space="preserve">   </w:t>
            </w:r>
          </w:p>
          <w:p w14:paraId="3ED4D19B" w14:textId="77777777" w:rsidR="004F73EC" w:rsidRPr="000118C7" w:rsidRDefault="004F73EC" w:rsidP="004F73EC">
            <w:pPr>
              <w:pBdr>
                <w:bottom w:val="single" w:sz="12" w:space="1" w:color="auto"/>
              </w:pBdr>
              <w:rPr>
                <w:rFonts w:cstheme="minorHAnsi"/>
                <w:b/>
                <w:sz w:val="24"/>
                <w:szCs w:val="24"/>
              </w:rPr>
            </w:pPr>
          </w:p>
          <w:p w14:paraId="4C2905EC" w14:textId="1B7EE52A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33CF0A9" w14:textId="5539346F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  <w:r w:rsidRPr="000118C7">
              <w:rPr>
                <w:rFonts w:cstheme="minorHAnsi"/>
                <w:b/>
                <w:sz w:val="24"/>
                <w:szCs w:val="24"/>
              </w:rPr>
              <w:t>Parent or Guardian Signature                                                     Date</w:t>
            </w:r>
          </w:p>
          <w:p w14:paraId="0E9D7380" w14:textId="49649B90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2DDFB6C" w14:textId="557A8560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  <w:r w:rsidRPr="000118C7">
              <w:rPr>
                <w:rFonts w:cstheme="minorHAnsi"/>
                <w:b/>
                <w:sz w:val="24"/>
                <w:szCs w:val="24"/>
              </w:rPr>
              <w:t>___________________________________________________________________________</w:t>
            </w:r>
          </w:p>
        </w:tc>
      </w:tr>
      <w:tr w:rsidR="004F73EC" w:rsidRPr="00846B76" w14:paraId="354E8767" w14:textId="77777777" w:rsidTr="0095314A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35205AF7" w14:textId="59FF8FAC" w:rsidR="004F73EC" w:rsidRPr="000118C7" w:rsidRDefault="004F73EC" w:rsidP="004F73EC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F73EC" w:rsidRPr="00846B76" w14:paraId="54B6CB52" w14:textId="77777777" w:rsidTr="0095314A">
        <w:tc>
          <w:tcPr>
            <w:tcW w:w="5000" w:type="pct"/>
            <w:gridSpan w:val="3"/>
            <w:vAlign w:val="bottom"/>
          </w:tcPr>
          <w:p w14:paraId="6560FC2A" w14:textId="57B1364B" w:rsidR="004F73EC" w:rsidRPr="00784B2F" w:rsidRDefault="004F73EC" w:rsidP="004F73EC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784B2F">
              <w:rPr>
                <w:rFonts w:cstheme="minorHAnsi"/>
                <w:sz w:val="24"/>
                <w:szCs w:val="24"/>
              </w:rPr>
              <w:t>Please choose your division.</w:t>
            </w:r>
          </w:p>
        </w:tc>
      </w:tr>
      <w:tr w:rsidR="004F73EC" w:rsidRPr="00846B76" w14:paraId="5E0AE00E" w14:textId="77777777" w:rsidTr="0095314A">
        <w:tc>
          <w:tcPr>
            <w:tcW w:w="580" w:type="pct"/>
          </w:tcPr>
          <w:p w14:paraId="03A2F07E" w14:textId="77777777" w:rsidR="004F73EC" w:rsidRPr="00784B2F" w:rsidRDefault="004F73EC" w:rsidP="004F73EC">
            <w:pPr>
              <w:spacing w:before="120"/>
              <w:ind w:left="432"/>
              <w:rPr>
                <w:rFonts w:cstheme="minorHAnsi"/>
                <w:sz w:val="24"/>
                <w:szCs w:val="24"/>
              </w:rPr>
            </w:pPr>
            <w:r w:rsidRPr="00784B2F">
              <w:rPr>
                <w:rFonts w:cstheme="minorHAnsi"/>
                <w:sz w:val="24"/>
                <w:szCs w:val="24"/>
              </w:rPr>
              <w:sym w:font="Wingdings 2" w:char="F0A3"/>
            </w:r>
          </w:p>
        </w:tc>
        <w:tc>
          <w:tcPr>
            <w:tcW w:w="4420" w:type="pct"/>
            <w:gridSpan w:val="2"/>
            <w:vAlign w:val="bottom"/>
          </w:tcPr>
          <w:p w14:paraId="1CF0D43D" w14:textId="57308BB5" w:rsidR="004F73EC" w:rsidRPr="00784B2F" w:rsidRDefault="004F73EC" w:rsidP="004F73EC">
            <w:pPr>
              <w:rPr>
                <w:rFonts w:cstheme="minorHAnsi"/>
                <w:sz w:val="24"/>
                <w:szCs w:val="24"/>
              </w:rPr>
            </w:pPr>
            <w:r w:rsidRPr="00784B2F">
              <w:rPr>
                <w:rFonts w:cstheme="minorHAnsi"/>
                <w:sz w:val="24"/>
                <w:szCs w:val="24"/>
              </w:rPr>
              <w:t>Youth Division – 7 years to 17 years of age as of the date of submission</w:t>
            </w:r>
          </w:p>
        </w:tc>
      </w:tr>
      <w:tr w:rsidR="004F73EC" w:rsidRPr="00846B76" w14:paraId="15EA59C0" w14:textId="77777777" w:rsidTr="0095314A">
        <w:tc>
          <w:tcPr>
            <w:tcW w:w="580" w:type="pct"/>
          </w:tcPr>
          <w:p w14:paraId="62426641" w14:textId="77777777" w:rsidR="004F73EC" w:rsidRPr="00784B2F" w:rsidRDefault="004F73EC" w:rsidP="004F73EC">
            <w:pPr>
              <w:spacing w:before="120"/>
              <w:ind w:left="432"/>
              <w:rPr>
                <w:rFonts w:cstheme="minorHAnsi"/>
                <w:sz w:val="24"/>
                <w:szCs w:val="24"/>
              </w:rPr>
            </w:pPr>
            <w:r w:rsidRPr="00784B2F">
              <w:rPr>
                <w:rFonts w:cstheme="minorHAnsi"/>
                <w:sz w:val="24"/>
                <w:szCs w:val="24"/>
              </w:rPr>
              <w:sym w:font="Wingdings 2" w:char="F0A3"/>
            </w:r>
          </w:p>
        </w:tc>
        <w:tc>
          <w:tcPr>
            <w:tcW w:w="4420" w:type="pct"/>
            <w:gridSpan w:val="2"/>
            <w:vAlign w:val="bottom"/>
          </w:tcPr>
          <w:p w14:paraId="7AE1172E" w14:textId="77777777" w:rsidR="004F73EC" w:rsidRPr="00784B2F" w:rsidRDefault="004F73EC" w:rsidP="004F73EC">
            <w:pPr>
              <w:rPr>
                <w:rFonts w:cstheme="minorHAnsi"/>
                <w:sz w:val="24"/>
                <w:szCs w:val="24"/>
              </w:rPr>
            </w:pPr>
            <w:r w:rsidRPr="00784B2F">
              <w:rPr>
                <w:rFonts w:cstheme="minorHAnsi"/>
                <w:sz w:val="24"/>
                <w:szCs w:val="24"/>
              </w:rPr>
              <w:t xml:space="preserve">Adult Division – 18 years and older </w:t>
            </w:r>
          </w:p>
          <w:p w14:paraId="2859BE68" w14:textId="5368E9E0" w:rsidR="004F73EC" w:rsidRPr="00784B2F" w:rsidRDefault="004F73EC" w:rsidP="004F73E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F73EC" w:rsidRPr="00846B76" w14:paraId="0ACE3448" w14:textId="77777777" w:rsidTr="0095314A">
        <w:tc>
          <w:tcPr>
            <w:tcW w:w="580" w:type="pct"/>
          </w:tcPr>
          <w:p w14:paraId="5A81D68B" w14:textId="1EA22804" w:rsidR="004F73EC" w:rsidRPr="00346DE2" w:rsidRDefault="004F73EC" w:rsidP="004F73EC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0" w:type="pct"/>
            <w:gridSpan w:val="2"/>
            <w:vAlign w:val="bottom"/>
          </w:tcPr>
          <w:p w14:paraId="42106A63" w14:textId="6FBDA863" w:rsidR="004F73EC" w:rsidRDefault="004F73EC" w:rsidP="004F73EC"/>
        </w:tc>
      </w:tr>
    </w:tbl>
    <w:p w14:paraId="2DEF6EE8" w14:textId="5A506F61" w:rsidR="00CE6104" w:rsidRPr="000527DF" w:rsidRDefault="000527DF" w:rsidP="00E677FE">
      <w:pPr>
        <w:spacing w:after="0"/>
        <w:rPr>
          <w:b/>
          <w:bCs/>
          <w:sz w:val="20"/>
          <w:szCs w:val="20"/>
        </w:rPr>
      </w:pPr>
      <w:r w:rsidRPr="000527DF">
        <w:rPr>
          <w:b/>
          <w:bCs/>
          <w:sz w:val="20"/>
          <w:szCs w:val="20"/>
        </w:rPr>
        <w:t>If a person (s) appears in your photograph, a “Permission to Use Image of Person (s) Photographed release must be signed by each individual.</w:t>
      </w:r>
    </w:p>
    <w:sectPr w:rsidR="00CE6104" w:rsidRPr="000527DF" w:rsidSect="000527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2448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F5F8A" w14:textId="77777777" w:rsidR="00DA214E" w:rsidRDefault="00DA214E" w:rsidP="00650259">
      <w:pPr>
        <w:spacing w:after="0" w:line="240" w:lineRule="auto"/>
      </w:pPr>
      <w:r>
        <w:separator/>
      </w:r>
    </w:p>
  </w:endnote>
  <w:endnote w:type="continuationSeparator" w:id="0">
    <w:p w14:paraId="54692FE6" w14:textId="77777777" w:rsidR="00DA214E" w:rsidRDefault="00DA214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F18E9F-2A43-4394-89C1-3A68F6C6DA48}"/>
    <w:embedBold r:id="rId2" w:fontKey="{2C2DFD98-2F61-47F7-B1CB-C411B6A97A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8558DD2-F7DC-4D81-BC7F-6C301402D377}"/>
    <w:embedBold r:id="rId4" w:fontKey="{87686673-B552-4335-B7C1-AD8B07F9A828}"/>
    <w:embedItalic r:id="rId5" w:fontKey="{E5DBD868-7D3D-4625-BE4F-4467D0A901F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C6FA6F8-9805-4525-8B75-1C6399E063F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B204B44-FD30-4834-B940-F4470B9BE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5F91A" w14:textId="77777777" w:rsidR="00F128C6" w:rsidRDefault="00F128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3B96DA34" w14:textId="77777777" w:rsidTr="00C4167A">
      <w:tc>
        <w:tcPr>
          <w:tcW w:w="4675" w:type="dxa"/>
          <w:vAlign w:val="center"/>
        </w:tcPr>
        <w:p w14:paraId="33C483C5" w14:textId="02588281" w:rsidR="002462F3" w:rsidRPr="002462F3" w:rsidRDefault="000118C7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PZ 4.20.2021</w:t>
          </w:r>
        </w:p>
      </w:tc>
      <w:tc>
        <w:tcPr>
          <w:tcW w:w="4675" w:type="dxa"/>
          <w:vAlign w:val="center"/>
        </w:tcPr>
        <w:p w14:paraId="14FFFCED" w14:textId="09B6F44B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53DC905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AC5AC" w14:textId="77777777" w:rsidR="00F128C6" w:rsidRDefault="00F12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CEB1F" w14:textId="77777777" w:rsidR="00DA214E" w:rsidRDefault="00DA214E" w:rsidP="00650259">
      <w:pPr>
        <w:spacing w:after="0" w:line="240" w:lineRule="auto"/>
      </w:pPr>
      <w:r>
        <w:separator/>
      </w:r>
    </w:p>
  </w:footnote>
  <w:footnote w:type="continuationSeparator" w:id="0">
    <w:p w14:paraId="09F9A7EA" w14:textId="77777777" w:rsidR="00DA214E" w:rsidRDefault="00DA214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81B1" w14:textId="77777777" w:rsidR="00F128C6" w:rsidRDefault="00F128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8802" w14:textId="56959711" w:rsidR="00650259" w:rsidRPr="000527DF" w:rsidRDefault="00CF5E16" w:rsidP="00731F26">
    <w:pPr>
      <w:pStyle w:val="NoSpacing"/>
      <w:rPr>
        <w:b/>
        <w:bCs/>
        <w:sz w:val="28"/>
        <w:u w:val="single"/>
      </w:rPr>
    </w:pPr>
    <w:r w:rsidRPr="00F128C6">
      <w:rPr>
        <w:b/>
        <w:bCs/>
        <w:noProof/>
        <w:sz w:val="28"/>
        <w:u w:val="single"/>
      </w:rPr>
      <w:drawing>
        <wp:anchor distT="0" distB="0" distL="114300" distR="114300" simplePos="0" relativeHeight="251660288" behindDoc="1" locked="0" layoutInCell="1" allowOverlap="1" wp14:anchorId="26EB9E10" wp14:editId="6816E19A">
          <wp:simplePos x="0" y="0"/>
          <wp:positionH relativeFrom="column">
            <wp:posOffset>1524000</wp:posOffset>
          </wp:positionH>
          <wp:positionV relativeFrom="paragraph">
            <wp:posOffset>-1438910</wp:posOffset>
          </wp:positionV>
          <wp:extent cx="2501900" cy="12763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190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28C6">
      <w:rPr>
        <w:b/>
        <w:bCs/>
        <w:caps/>
        <w:noProof/>
        <w:color w:val="808080" w:themeColor="background1" w:themeShade="80"/>
        <w:sz w:val="28"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0390E0" wp14:editId="1B70B10C">
              <wp:simplePos x="0" y="0"/>
              <wp:positionH relativeFrom="page">
                <wp:posOffset>-45719</wp:posOffset>
              </wp:positionH>
              <wp:positionV relativeFrom="page">
                <wp:posOffset>228600</wp:posOffset>
              </wp:positionV>
              <wp:extent cx="45719" cy="88900"/>
              <wp:effectExtent l="57150" t="76200" r="88265" b="2540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45719" cy="8890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812B0" w14:textId="77777777" w:rsidR="00CF5E16" w:rsidRDefault="00CF5E16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0390E0" id="Group 158" o:spid="_x0000_s1026" style="position:absolute;margin-left:-3.6pt;margin-top:18pt;width:3.6pt;height:7pt;flip:x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15507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4B812B0" w14:textId="77777777" w:rsidR="00CF5E16" w:rsidRDefault="00CF5E16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95314A" w:rsidRPr="00F128C6">
      <w:rPr>
        <w:b/>
        <w:bCs/>
        <w:sz w:val="28"/>
        <w:u w:val="single"/>
      </w:rPr>
      <w:t xml:space="preserve">                           </w:t>
    </w:r>
    <w:r w:rsidR="000527DF" w:rsidRPr="00F128C6">
      <w:rPr>
        <w:b/>
        <w:bCs/>
        <w:sz w:val="28"/>
        <w:u w:val="single"/>
      </w:rPr>
      <w:t xml:space="preserve">PERMISSION TO USE IMAGE </w:t>
    </w:r>
    <w:r w:rsidR="00F128C6" w:rsidRPr="00F128C6">
      <w:rPr>
        <w:b/>
        <w:bCs/>
        <w:sz w:val="28"/>
        <w:u w:val="single"/>
      </w:rPr>
      <w:t>–</w:t>
    </w:r>
    <w:r w:rsidR="000527DF" w:rsidRPr="00F128C6">
      <w:rPr>
        <w:b/>
        <w:bCs/>
        <w:sz w:val="28"/>
        <w:u w:val="single"/>
      </w:rPr>
      <w:t>PHOTOGRAPHER</w:t>
    </w:r>
    <w:r w:rsidR="00F128C6">
      <w:rPr>
        <w:b/>
        <w:bCs/>
        <w:sz w:val="28"/>
        <w:u w:val="single"/>
      </w:rPr>
      <w:t>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2590" w14:textId="77777777" w:rsidR="00F128C6" w:rsidRDefault="00F12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9858304">
    <w:abstractNumId w:val="11"/>
  </w:num>
  <w:num w:numId="2" w16cid:durableId="443575452">
    <w:abstractNumId w:val="7"/>
  </w:num>
  <w:num w:numId="3" w16cid:durableId="897284833">
    <w:abstractNumId w:val="15"/>
  </w:num>
  <w:num w:numId="4" w16cid:durableId="446123350">
    <w:abstractNumId w:val="12"/>
  </w:num>
  <w:num w:numId="5" w16cid:durableId="2077556852">
    <w:abstractNumId w:val="13"/>
  </w:num>
  <w:num w:numId="6" w16cid:durableId="1752433376">
    <w:abstractNumId w:val="19"/>
  </w:num>
  <w:num w:numId="7" w16cid:durableId="1383334413">
    <w:abstractNumId w:val="6"/>
  </w:num>
  <w:num w:numId="8" w16cid:durableId="161705735">
    <w:abstractNumId w:val="10"/>
  </w:num>
  <w:num w:numId="9" w16cid:durableId="117140079">
    <w:abstractNumId w:val="17"/>
  </w:num>
  <w:num w:numId="10" w16cid:durableId="1705788741">
    <w:abstractNumId w:val="1"/>
  </w:num>
  <w:num w:numId="11" w16cid:durableId="1983463259">
    <w:abstractNumId w:val="5"/>
  </w:num>
  <w:num w:numId="12" w16cid:durableId="957683018">
    <w:abstractNumId w:val="0"/>
  </w:num>
  <w:num w:numId="13" w16cid:durableId="285742932">
    <w:abstractNumId w:val="2"/>
  </w:num>
  <w:num w:numId="14" w16cid:durableId="911744897">
    <w:abstractNumId w:val="9"/>
  </w:num>
  <w:num w:numId="15" w16cid:durableId="1643000266">
    <w:abstractNumId w:val="8"/>
  </w:num>
  <w:num w:numId="16" w16cid:durableId="1896886877">
    <w:abstractNumId w:val="16"/>
  </w:num>
  <w:num w:numId="17" w16cid:durableId="965088313">
    <w:abstractNumId w:val="3"/>
  </w:num>
  <w:num w:numId="18" w16cid:durableId="105203081">
    <w:abstractNumId w:val="21"/>
  </w:num>
  <w:num w:numId="19" w16cid:durableId="1599487063">
    <w:abstractNumId w:val="18"/>
  </w:num>
  <w:num w:numId="20" w16cid:durableId="119809640">
    <w:abstractNumId w:val="14"/>
  </w:num>
  <w:num w:numId="21" w16cid:durableId="2040156459">
    <w:abstractNumId w:val="20"/>
  </w:num>
  <w:num w:numId="22" w16cid:durableId="11056169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017"/>
    <w:rsid w:val="000118C7"/>
    <w:rsid w:val="00031F18"/>
    <w:rsid w:val="00052382"/>
    <w:rsid w:val="000527DF"/>
    <w:rsid w:val="0006568A"/>
    <w:rsid w:val="00076F0F"/>
    <w:rsid w:val="00084253"/>
    <w:rsid w:val="000D1F49"/>
    <w:rsid w:val="000F543F"/>
    <w:rsid w:val="001371A8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07564"/>
    <w:rsid w:val="0046302A"/>
    <w:rsid w:val="00487D2D"/>
    <w:rsid w:val="004D5D62"/>
    <w:rsid w:val="004F73EC"/>
    <w:rsid w:val="005112D0"/>
    <w:rsid w:val="00577E06"/>
    <w:rsid w:val="005A3BF7"/>
    <w:rsid w:val="005F2035"/>
    <w:rsid w:val="005F7990"/>
    <w:rsid w:val="0063739C"/>
    <w:rsid w:val="00650259"/>
    <w:rsid w:val="006A4017"/>
    <w:rsid w:val="006E629B"/>
    <w:rsid w:val="00731F26"/>
    <w:rsid w:val="00760D65"/>
    <w:rsid w:val="00770F25"/>
    <w:rsid w:val="00784B2F"/>
    <w:rsid w:val="007A35A8"/>
    <w:rsid w:val="007B0A85"/>
    <w:rsid w:val="007C6A52"/>
    <w:rsid w:val="007E6250"/>
    <w:rsid w:val="0082043E"/>
    <w:rsid w:val="00855B68"/>
    <w:rsid w:val="008E203A"/>
    <w:rsid w:val="0091229C"/>
    <w:rsid w:val="00940E73"/>
    <w:rsid w:val="0095314A"/>
    <w:rsid w:val="0098597D"/>
    <w:rsid w:val="009F619A"/>
    <w:rsid w:val="009F6DDE"/>
    <w:rsid w:val="00A07415"/>
    <w:rsid w:val="00A370A8"/>
    <w:rsid w:val="00A65D5E"/>
    <w:rsid w:val="00B25CE8"/>
    <w:rsid w:val="00B321B8"/>
    <w:rsid w:val="00BB4CF3"/>
    <w:rsid w:val="00BD4753"/>
    <w:rsid w:val="00BD5CB1"/>
    <w:rsid w:val="00BE62EE"/>
    <w:rsid w:val="00C003BA"/>
    <w:rsid w:val="00C16EF4"/>
    <w:rsid w:val="00C3630E"/>
    <w:rsid w:val="00C46878"/>
    <w:rsid w:val="00CB4A51"/>
    <w:rsid w:val="00CD4532"/>
    <w:rsid w:val="00CD47B0"/>
    <w:rsid w:val="00CE6104"/>
    <w:rsid w:val="00CE7918"/>
    <w:rsid w:val="00CF5E16"/>
    <w:rsid w:val="00D16163"/>
    <w:rsid w:val="00D27C15"/>
    <w:rsid w:val="00DA214E"/>
    <w:rsid w:val="00DB3FAD"/>
    <w:rsid w:val="00E61C09"/>
    <w:rsid w:val="00E677FE"/>
    <w:rsid w:val="00E7074F"/>
    <w:rsid w:val="00EB3B58"/>
    <w:rsid w:val="00EB563B"/>
    <w:rsid w:val="00EC7359"/>
    <w:rsid w:val="00EE3054"/>
    <w:rsid w:val="00F00606"/>
    <w:rsid w:val="00F01256"/>
    <w:rsid w:val="00F128C6"/>
    <w:rsid w:val="00F62A1B"/>
    <w:rsid w:val="00FC7475"/>
    <w:rsid w:val="00FE78A0"/>
    <w:rsid w:val="00FF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D12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877FD29411740E1B8D901891ED12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DB15E-9165-4449-ABC4-3B7450A7F060}"/>
      </w:docPartPr>
      <w:docPartBody>
        <w:p w:rsidR="00C9455B" w:rsidRDefault="007635E1" w:rsidP="007635E1">
          <w:pPr>
            <w:pStyle w:val="3877FD29411740E1B8D901891ED12D31"/>
          </w:pPr>
          <w:r w:rsidRPr="00346DE2">
            <w:t>Address</w:t>
          </w:r>
        </w:p>
      </w:docPartBody>
    </w:docPart>
    <w:docPart>
      <w:docPartPr>
        <w:name w:val="7F41E646CD724EF8B935BD5F740C8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D22FC-803E-4E4B-BC69-45668FAC81C0}"/>
      </w:docPartPr>
      <w:docPartBody>
        <w:p w:rsidR="00C9455B" w:rsidRDefault="007635E1" w:rsidP="007635E1">
          <w:pPr>
            <w:pStyle w:val="7F41E646CD724EF8B935BD5F740C8D34"/>
          </w:pPr>
          <w:r w:rsidRPr="00346DE2">
            <w:t>City/State/Zip</w:t>
          </w:r>
        </w:p>
      </w:docPartBody>
    </w:docPart>
    <w:docPart>
      <w:docPartPr>
        <w:name w:val="2C75301BB0664415A1856EE302144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981A4-3984-47DD-A98E-853854AF501D}"/>
      </w:docPartPr>
      <w:docPartBody>
        <w:p w:rsidR="00C9455B" w:rsidRDefault="007635E1" w:rsidP="007635E1">
          <w:pPr>
            <w:pStyle w:val="2C75301BB0664415A1856EE302144CF6"/>
          </w:pPr>
          <w:r w:rsidRPr="00346DE2">
            <w:t>Home Phone</w:t>
          </w:r>
        </w:p>
      </w:docPartBody>
    </w:docPart>
    <w:docPart>
      <w:docPartPr>
        <w:name w:val="3C3E6EBA35204F69B6387AC2C80C0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2A74B-6AD9-4CED-8A76-588D8D09C3A7}"/>
      </w:docPartPr>
      <w:docPartBody>
        <w:p w:rsidR="00C9455B" w:rsidRDefault="007635E1" w:rsidP="007635E1">
          <w:pPr>
            <w:pStyle w:val="3C3E6EBA35204F69B6387AC2C80C0468"/>
          </w:pPr>
          <w:r w:rsidRPr="00346DE2">
            <w:t>Cell Phone</w:t>
          </w:r>
        </w:p>
      </w:docPartBody>
    </w:docPart>
    <w:docPart>
      <w:docPartPr>
        <w:name w:val="6CD5CACAE2274A1299F964EF5C7A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F098-3966-4950-B150-3ABECC5CB551}"/>
      </w:docPartPr>
      <w:docPartBody>
        <w:p w:rsidR="00C9455B" w:rsidRDefault="007635E1" w:rsidP="007635E1">
          <w:pPr>
            <w:pStyle w:val="6CD5CACAE2274A1299F964EF5C7A1BB8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5E1"/>
    <w:rsid w:val="00412F31"/>
    <w:rsid w:val="007635E1"/>
    <w:rsid w:val="00C9455B"/>
    <w:rsid w:val="00E5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77FD29411740E1B8D901891ED12D31">
    <w:name w:val="3877FD29411740E1B8D901891ED12D31"/>
    <w:rsid w:val="007635E1"/>
  </w:style>
  <w:style w:type="paragraph" w:customStyle="1" w:styleId="7F41E646CD724EF8B935BD5F740C8D34">
    <w:name w:val="7F41E646CD724EF8B935BD5F740C8D34"/>
    <w:rsid w:val="007635E1"/>
  </w:style>
  <w:style w:type="paragraph" w:customStyle="1" w:styleId="2C75301BB0664415A1856EE302144CF6">
    <w:name w:val="2C75301BB0664415A1856EE302144CF6"/>
    <w:rsid w:val="007635E1"/>
  </w:style>
  <w:style w:type="paragraph" w:customStyle="1" w:styleId="3C3E6EBA35204F69B6387AC2C80C0468">
    <w:name w:val="3C3E6EBA35204F69B6387AC2C80C0468"/>
    <w:rsid w:val="007635E1"/>
  </w:style>
  <w:style w:type="paragraph" w:customStyle="1" w:styleId="6CD5CACAE2274A1299F964EF5C7A1BB8">
    <w:name w:val="6CD5CACAE2274A1299F964EF5C7A1BB8"/>
    <w:rsid w:val="007635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2022-04-26T17:20:00Z</dcterms:created>
  <dcterms:modified xsi:type="dcterms:W3CDTF">2022-04-26T17:20:00Z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